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page" w:tblpXSpec="center" w:tblpY="1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134"/>
        <w:gridCol w:w="1559"/>
        <w:gridCol w:w="1418"/>
        <w:gridCol w:w="2073"/>
        <w:gridCol w:w="620"/>
      </w:tblGrid>
      <w:tr w:rsidR="002C0434" w:rsidRPr="00B373D3">
        <w:trPr>
          <w:trHeight w:val="300"/>
          <w:jc w:val="center"/>
        </w:trPr>
        <w:tc>
          <w:tcPr>
            <w:tcW w:w="1526" w:type="dxa"/>
          </w:tcPr>
          <w:p w:rsidR="002C0434" w:rsidRPr="00B373D3" w:rsidRDefault="002C0434" w:rsidP="0080167E">
            <w:pPr>
              <w:spacing w:line="30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団体名</w:t>
            </w: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0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部屋番号</w:t>
            </w:r>
          </w:p>
        </w:tc>
        <w:tc>
          <w:tcPr>
            <w:tcW w:w="1559" w:type="dxa"/>
            <w:vAlign w:val="center"/>
          </w:tcPr>
          <w:p w:rsidR="002C0434" w:rsidRPr="00B373D3" w:rsidRDefault="002C0434" w:rsidP="0080167E">
            <w:pPr>
              <w:spacing w:line="30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氏名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0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役職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0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担当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0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出席</w:t>
            </w:r>
          </w:p>
        </w:tc>
      </w:tr>
      <w:tr w:rsidR="002C0434" w:rsidRPr="00B373D3">
        <w:trPr>
          <w:jc w:val="center"/>
        </w:trPr>
        <w:tc>
          <w:tcPr>
            <w:tcW w:w="1526" w:type="dxa"/>
            <w:vMerge w:val="restart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理事会</w:t>
            </w: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２１３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石川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和男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理事長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４２２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平野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滋夫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監事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９１１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福本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英也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副理事長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 w:val="restart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自治会</w:t>
            </w:r>
          </w:p>
        </w:tc>
        <w:tc>
          <w:tcPr>
            <w:tcW w:w="1134" w:type="dxa"/>
          </w:tcPr>
          <w:p w:rsidR="002C0434" w:rsidRPr="00B373D3" w:rsidRDefault="002C0434" w:rsidP="00C01CF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１０１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塩瀬</w:t>
            </w:r>
            <w:r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cs="ＭＳ 明朝" w:hint="eastAsia"/>
                <w:sz w:val="20"/>
                <w:szCs w:val="20"/>
              </w:rPr>
              <w:t>葉子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cs="ＭＳ 明朝" w:hint="eastAsia"/>
                <w:sz w:val="20"/>
                <w:szCs w:val="20"/>
              </w:rPr>
              <w:t>防災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C01CF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C01CF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１０７</w:t>
            </w:r>
          </w:p>
        </w:tc>
        <w:tc>
          <w:tcPr>
            <w:tcW w:w="1559" w:type="dxa"/>
          </w:tcPr>
          <w:p w:rsidR="002C0434" w:rsidRPr="00B373D3" w:rsidRDefault="002C0434" w:rsidP="00C01CF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高木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金三郎</w:t>
            </w:r>
          </w:p>
        </w:tc>
        <w:tc>
          <w:tcPr>
            <w:tcW w:w="1418" w:type="dxa"/>
          </w:tcPr>
          <w:p w:rsidR="002C0434" w:rsidRPr="00B373D3" w:rsidRDefault="002C0434" w:rsidP="00C01CF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</w:p>
        </w:tc>
        <w:tc>
          <w:tcPr>
            <w:tcW w:w="2073" w:type="dxa"/>
          </w:tcPr>
          <w:p w:rsidR="002C0434" w:rsidRPr="00B373D3" w:rsidRDefault="002C0434" w:rsidP="00C01CF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防災</w:t>
            </w:r>
          </w:p>
        </w:tc>
        <w:tc>
          <w:tcPr>
            <w:tcW w:w="620" w:type="dxa"/>
          </w:tcPr>
          <w:p w:rsidR="002C0434" w:rsidRPr="00B373D3" w:rsidRDefault="002C0434" w:rsidP="00C01CF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１０９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佐々木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健太郎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bookmarkStart w:id="0" w:name="OLE_LINK1"/>
            <w:bookmarkStart w:id="1" w:name="OLE_LINK2"/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  <w:bookmarkEnd w:id="0"/>
            <w:bookmarkEnd w:id="1"/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24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グリーンレンジャー</w:t>
            </w:r>
          </w:p>
          <w:p w:rsidR="002C0434" w:rsidRPr="00B373D3" w:rsidRDefault="002C0434" w:rsidP="0080167E">
            <w:pPr>
              <w:spacing w:line="24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環境・マナー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１１５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河本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政美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会計・書記</w:t>
            </w:r>
          </w:p>
        </w:tc>
        <w:tc>
          <w:tcPr>
            <w:tcW w:w="2073" w:type="dxa"/>
          </w:tcPr>
          <w:p w:rsidR="002C0434" w:rsidRPr="00B373D3" w:rsidRDefault="002C0434" w:rsidP="0064533A">
            <w:pPr>
              <w:spacing w:line="24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グリーンレンジャー</w:t>
            </w:r>
          </w:p>
          <w:p w:rsidR="002C0434" w:rsidRPr="00B373D3" w:rsidRDefault="002C0434" w:rsidP="0064533A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防災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２１１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荻原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康一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防犯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４１４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関根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弘二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４１６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小野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道子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防災</w:t>
            </w:r>
            <w:r>
              <w:rPr>
                <w:rFonts w:ascii="ＭＳ 明朝" w:hAnsi="ＭＳ 明朝" w:cs="ＭＳ 明朝" w:hint="eastAsia"/>
                <w:sz w:val="20"/>
                <w:szCs w:val="20"/>
              </w:rPr>
              <w:t xml:space="preserve">　健康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６１８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加藤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香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napToGrid w:val="0"/>
              <w:spacing w:line="24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広報</w:t>
            </w:r>
            <w:r>
              <w:rPr>
                <w:rFonts w:ascii="ＭＳ 明朝" w:hAnsi="ＭＳ 明朝" w:cs="ＭＳ 明朝" w:hint="eastAsia"/>
                <w:sz w:val="20"/>
                <w:szCs w:val="20"/>
              </w:rPr>
              <w:t xml:space="preserve">　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防災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９０１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中久木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守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副会長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グリーンレンジャー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９０６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星野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武夫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監事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24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グリーンレンジャー</w:t>
            </w:r>
          </w:p>
          <w:p w:rsidR="002C0434" w:rsidRPr="00B373D3" w:rsidRDefault="002C0434" w:rsidP="0080167E">
            <w:pPr>
              <w:spacing w:line="24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防犯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子供会</w:t>
            </w:r>
          </w:p>
        </w:tc>
        <w:tc>
          <w:tcPr>
            <w:tcW w:w="6184" w:type="dxa"/>
            <w:gridSpan w:val="4"/>
          </w:tcPr>
          <w:p w:rsidR="002C0434" w:rsidRPr="00B373D3" w:rsidRDefault="002C0434" w:rsidP="0080167E">
            <w:pPr>
              <w:spacing w:line="320" w:lineRule="exac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欠席</w:t>
            </w: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 w:val="restart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ペットマナー</w:t>
            </w:r>
          </w:p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向上の会</w:t>
            </w: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２１１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荻原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康一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２２１</w:t>
            </w:r>
          </w:p>
        </w:tc>
        <w:tc>
          <w:tcPr>
            <w:tcW w:w="1559" w:type="dxa"/>
          </w:tcPr>
          <w:p w:rsidR="002C0434" w:rsidRPr="00F65092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F65092">
              <w:rPr>
                <w:rFonts w:ascii="ＭＳ 明朝" w:hAnsi="ＭＳ 明朝" w:cs="ＭＳ 明朝" w:hint="eastAsia"/>
                <w:sz w:val="20"/>
                <w:szCs w:val="20"/>
              </w:rPr>
              <w:t>金沢</w:t>
            </w:r>
            <w:r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F65092">
              <w:rPr>
                <w:rFonts w:ascii="ＭＳ 明朝" w:hAnsi="ＭＳ 明朝" w:cs="ＭＳ 明朝" w:hint="eastAsia"/>
                <w:sz w:val="20"/>
                <w:szCs w:val="20"/>
              </w:rPr>
              <w:t>台彦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３０３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青木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稔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５０２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伊藤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稔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会長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５１３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後藤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省三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８１２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小野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恵理子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 w:val="restart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バーム句会</w:t>
            </w: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１０７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高木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金三郎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１０９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佐々木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瑳智子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１１６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蔵増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隆史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４１７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田村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博子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 w:val="restart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麺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’s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クラブ</w:t>
            </w: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１０９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佐々木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健太郎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１１５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河本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政美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２１１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荻原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康一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３０２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石川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清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４１４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関根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弘二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５０２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伊藤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稔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５１３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後藤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省三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８０１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酒井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貴生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９０１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中久木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守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９０６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星野</w:t>
            </w:r>
            <w:r w:rsidRPr="00B373D3">
              <w:rPr>
                <w:rFonts w:ascii="ＭＳ 明朝" w:hAnsi="ＭＳ 明朝" w:cs="ＭＳ 明朝"/>
                <w:sz w:val="20"/>
                <w:szCs w:val="20"/>
              </w:rPr>
              <w:t xml:space="preserve"> </w:t>
            </w: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武夫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>
              <w:rPr>
                <w:rFonts w:ascii="ＭＳ 明朝" w:hAnsi="ＭＳ 明朝" w:cs="ＭＳ 明朝" w:hint="eastAsia"/>
                <w:sz w:val="20"/>
                <w:szCs w:val="20"/>
              </w:rPr>
              <w:t>会</w:t>
            </w:r>
            <w:bookmarkStart w:id="2" w:name="_GoBack"/>
            <w:bookmarkEnd w:id="2"/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長</w:t>
            </w: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  <w:tr w:rsidR="002C0434" w:rsidRPr="00B373D3">
        <w:trPr>
          <w:jc w:val="center"/>
        </w:trPr>
        <w:tc>
          <w:tcPr>
            <w:tcW w:w="1526" w:type="dxa"/>
            <w:vMerge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１２０５</w:t>
            </w:r>
          </w:p>
        </w:tc>
        <w:tc>
          <w:tcPr>
            <w:tcW w:w="1559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  <w:r w:rsidRPr="00B373D3">
              <w:rPr>
                <w:rFonts w:ascii="ＭＳ 明朝" w:hAnsi="ＭＳ 明朝" w:cs="ＭＳ 明朝" w:hint="eastAsia"/>
                <w:sz w:val="20"/>
                <w:szCs w:val="20"/>
              </w:rPr>
              <w:t>柴田</w:t>
            </w:r>
          </w:p>
        </w:tc>
        <w:tc>
          <w:tcPr>
            <w:tcW w:w="1418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2073" w:type="dxa"/>
          </w:tcPr>
          <w:p w:rsidR="002C0434" w:rsidRPr="00B373D3" w:rsidRDefault="002C0434" w:rsidP="0080167E">
            <w:pPr>
              <w:spacing w:line="320" w:lineRule="exact"/>
              <w:jc w:val="left"/>
              <w:rPr>
                <w:rFonts w:ascii="ＭＳ 明朝" w:cs="Times New Roman"/>
                <w:sz w:val="20"/>
                <w:szCs w:val="20"/>
              </w:rPr>
            </w:pPr>
          </w:p>
        </w:tc>
        <w:tc>
          <w:tcPr>
            <w:tcW w:w="620" w:type="dxa"/>
          </w:tcPr>
          <w:p w:rsidR="002C0434" w:rsidRPr="00B373D3" w:rsidRDefault="002C0434" w:rsidP="0080167E">
            <w:pPr>
              <w:spacing w:line="320" w:lineRule="exact"/>
              <w:jc w:val="center"/>
              <w:rPr>
                <w:rFonts w:ascii="ＭＳ 明朝" w:cs="Times New Roman"/>
                <w:sz w:val="20"/>
                <w:szCs w:val="20"/>
              </w:rPr>
            </w:pPr>
          </w:p>
        </w:tc>
      </w:tr>
    </w:tbl>
    <w:p w:rsidR="002C0434" w:rsidRDefault="002C0434" w:rsidP="00F65092">
      <w:pPr>
        <w:spacing w:line="280" w:lineRule="exact"/>
        <w:jc w:val="right"/>
        <w:rPr>
          <w:rFonts w:cs="Times New Roman"/>
        </w:rPr>
      </w:pPr>
    </w:p>
    <w:sectPr w:rsidR="002C0434" w:rsidSect="002B6991">
      <w:headerReference w:type="default" r:id="rId6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434" w:rsidRDefault="002C0434" w:rsidP="00C01CF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C0434" w:rsidRDefault="002C0434" w:rsidP="00C01CF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434" w:rsidRDefault="002C0434" w:rsidP="00C01CF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C0434" w:rsidRDefault="002C0434" w:rsidP="00C01CF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34" w:rsidRDefault="002C0434" w:rsidP="00F65092">
    <w:pPr>
      <w:jc w:val="center"/>
      <w:rPr>
        <w:rFonts w:cs="Times New Roman"/>
      </w:rPr>
    </w:pPr>
    <w:bookmarkStart w:id="3" w:name="OLE_LINK3"/>
    <w:bookmarkStart w:id="4" w:name="OLE_LINK4"/>
    <w:r>
      <w:rPr>
        <w:rFonts w:cs="ＭＳ 明朝" w:hint="eastAsia"/>
      </w:rPr>
      <w:t>平成</w:t>
    </w:r>
    <w:r>
      <w:t>26</w:t>
    </w:r>
    <w:r>
      <w:rPr>
        <w:rFonts w:cs="ＭＳ 明朝" w:hint="eastAsia"/>
      </w:rPr>
      <w:t>年新年顔合わせ会出席団体名簿</w:t>
    </w:r>
  </w:p>
  <w:p w:rsidR="002C0434" w:rsidRDefault="002C0434" w:rsidP="00F65092">
    <w:pPr>
      <w:jc w:val="right"/>
      <w:rPr>
        <w:rFonts w:cs="Times New Roman"/>
      </w:rPr>
    </w:pPr>
    <w:r>
      <w:rPr>
        <w:rFonts w:cs="ＭＳ 明朝" w:hint="eastAsia"/>
      </w:rPr>
      <w:t>平成</w:t>
    </w:r>
    <w:r>
      <w:t>26</w:t>
    </w:r>
    <w:r>
      <w:rPr>
        <w:rFonts w:cs="ＭＳ 明朝" w:hint="eastAsia"/>
      </w:rPr>
      <w:t>年</w:t>
    </w:r>
    <w:r>
      <w:t>1</w:t>
    </w:r>
    <w:r>
      <w:rPr>
        <w:rFonts w:cs="ＭＳ 明朝" w:hint="eastAsia"/>
      </w:rPr>
      <w:t>月</w:t>
    </w:r>
    <w:r>
      <w:t>19</w:t>
    </w:r>
    <w:r>
      <w:rPr>
        <w:rFonts w:cs="ＭＳ 明朝" w:hint="eastAsia"/>
      </w:rPr>
      <w:t>日</w:t>
    </w:r>
  </w:p>
  <w:bookmarkEnd w:id="3"/>
  <w:bookmarkEnd w:id="4"/>
  <w:p w:rsidR="002C0434" w:rsidRDefault="002C0434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C2"/>
    <w:rsid w:val="00041E87"/>
    <w:rsid w:val="00072102"/>
    <w:rsid w:val="000B7358"/>
    <w:rsid w:val="00104C32"/>
    <w:rsid w:val="00152632"/>
    <w:rsid w:val="002B6991"/>
    <w:rsid w:val="002C0434"/>
    <w:rsid w:val="00436025"/>
    <w:rsid w:val="004D0BFF"/>
    <w:rsid w:val="00517014"/>
    <w:rsid w:val="005666C2"/>
    <w:rsid w:val="0064533A"/>
    <w:rsid w:val="0080167E"/>
    <w:rsid w:val="00826EAB"/>
    <w:rsid w:val="008A223D"/>
    <w:rsid w:val="00926F9A"/>
    <w:rsid w:val="009315D4"/>
    <w:rsid w:val="00A27D62"/>
    <w:rsid w:val="00B373D3"/>
    <w:rsid w:val="00B62218"/>
    <w:rsid w:val="00B905B6"/>
    <w:rsid w:val="00C01CFE"/>
    <w:rsid w:val="00C07201"/>
    <w:rsid w:val="00DB244E"/>
    <w:rsid w:val="00EA5FD7"/>
    <w:rsid w:val="00F65092"/>
    <w:rsid w:val="00FD0A11"/>
    <w:rsid w:val="00FE7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6C2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01CFE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1CFE"/>
    <w:rPr>
      <w:rFonts w:ascii="Century" w:eastAsia="ＭＳ 明朝" w:hAnsi="Century" w:cs="Century"/>
      <w:sz w:val="21"/>
      <w:szCs w:val="21"/>
    </w:rPr>
  </w:style>
  <w:style w:type="paragraph" w:styleId="Footer">
    <w:name w:val="footer"/>
    <w:basedOn w:val="Normal"/>
    <w:link w:val="FooterChar"/>
    <w:uiPriority w:val="99"/>
    <w:semiHidden/>
    <w:rsid w:val="00C01CFE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1CFE"/>
    <w:rPr>
      <w:rFonts w:ascii="Century" w:eastAsia="ＭＳ 明朝" w:hAnsi="Century" w:cs="Century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1</Pages>
  <Words>101</Words>
  <Characters>580</Characters>
  <Application>Microsoft Office Outlook</Application>
  <DocSecurity>0</DocSecurity>
  <Lines>0</Lines>
  <Paragraphs>0</Paragraphs>
  <ScaleCrop>false</ScaleCrop>
  <Company>n/a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home</cp:lastModifiedBy>
  <cp:revision>12</cp:revision>
  <cp:lastPrinted>2014-01-12T03:02:00Z</cp:lastPrinted>
  <dcterms:created xsi:type="dcterms:W3CDTF">2014-01-08T20:28:00Z</dcterms:created>
  <dcterms:modified xsi:type="dcterms:W3CDTF">2014-01-19T00:34:00Z</dcterms:modified>
</cp:coreProperties>
</file>